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E4F" w:rsidRDefault="00C71B30">
      <w:r>
        <w:t>Name__________________________________</w:t>
      </w:r>
      <w:proofErr w:type="gramStart"/>
      <w:r>
        <w:t xml:space="preserve">_  </w:t>
      </w:r>
      <w:proofErr w:type="spellStart"/>
      <w:r>
        <w:t>Pd</w:t>
      </w:r>
      <w:proofErr w:type="spellEnd"/>
      <w:proofErr w:type="gramEnd"/>
      <w:r>
        <w:t>___________  Date___________</w:t>
      </w:r>
    </w:p>
    <w:p w:rsidR="00C71B30" w:rsidRDefault="00C71B3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2410"/>
        <w:gridCol w:w="5368"/>
      </w:tblGrid>
      <w:tr w:rsidR="00083E4F" w:rsidTr="00083E4F">
        <w:tc>
          <w:tcPr>
            <w:tcW w:w="2518" w:type="dxa"/>
            <w:shd w:val="clear" w:color="auto" w:fill="A6A6A6" w:themeFill="background1" w:themeFillShade="A6"/>
          </w:tcPr>
          <w:p w:rsidR="00083E4F" w:rsidRDefault="00083E4F" w:rsidP="00083E4F">
            <w:pPr>
              <w:jc w:val="center"/>
            </w:pPr>
            <w:r>
              <w:t>We think this stuff is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083E4F" w:rsidRDefault="00083E4F" w:rsidP="00083E4F">
            <w:pPr>
              <w:jc w:val="center"/>
            </w:pPr>
            <w:r>
              <w:t>Name of stuff</w:t>
            </w:r>
          </w:p>
        </w:tc>
        <w:tc>
          <w:tcPr>
            <w:tcW w:w="5368" w:type="dxa"/>
            <w:shd w:val="clear" w:color="auto" w:fill="A6A6A6" w:themeFill="background1" w:themeFillShade="A6"/>
          </w:tcPr>
          <w:p w:rsidR="00083E4F" w:rsidRDefault="00083E4F" w:rsidP="00083E4F">
            <w:pPr>
              <w:jc w:val="center"/>
            </w:pPr>
            <w:r>
              <w:t>If you said it's a mix, what's it a mix of?</w:t>
            </w:r>
          </w:p>
        </w:tc>
      </w:tr>
      <w:tr w:rsidR="00083E4F" w:rsidTr="00FB6D0C">
        <w:tc>
          <w:tcPr>
            <w:tcW w:w="2518" w:type="dxa"/>
          </w:tcPr>
          <w:p w:rsidR="00083E4F" w:rsidRDefault="00083E4F">
            <w:r>
              <w:t>□ a substance</w:t>
            </w:r>
          </w:p>
          <w:p w:rsidR="00083E4F" w:rsidRDefault="00083E4F">
            <w:r>
              <w:t>□a mix of substances</w:t>
            </w:r>
          </w:p>
        </w:tc>
        <w:tc>
          <w:tcPr>
            <w:tcW w:w="2410" w:type="dxa"/>
            <w:shd w:val="clear" w:color="auto" w:fill="A6A6A6" w:themeFill="background1" w:themeFillShade="A6"/>
            <w:vAlign w:val="center"/>
          </w:tcPr>
          <w:p w:rsidR="00083E4F" w:rsidRDefault="00083E4F" w:rsidP="00FB6D0C">
            <w:pPr>
              <w:pStyle w:val="ListParagraph"/>
              <w:spacing w:after="0"/>
              <w:ind w:left="-57"/>
            </w:pPr>
            <w:r>
              <w:t>a</w:t>
            </w:r>
            <w:r w:rsidR="00FB6D0C">
              <w:t xml:space="preserve"> hot serving of Cinnamon-Raisin</w:t>
            </w:r>
            <w:r>
              <w:t xml:space="preserve"> Oatmeal</w:t>
            </w:r>
          </w:p>
        </w:tc>
        <w:tc>
          <w:tcPr>
            <w:tcW w:w="5368" w:type="dxa"/>
          </w:tcPr>
          <w:p w:rsidR="00083E4F" w:rsidRDefault="00083E4F"/>
        </w:tc>
      </w:tr>
      <w:tr w:rsidR="00083E4F" w:rsidTr="00FB6D0C">
        <w:tc>
          <w:tcPr>
            <w:tcW w:w="2518" w:type="dxa"/>
          </w:tcPr>
          <w:p w:rsidR="00FB6D0C" w:rsidRDefault="00FB6D0C" w:rsidP="00FB6D0C">
            <w:r>
              <w:t>□ a substance</w:t>
            </w:r>
          </w:p>
          <w:p w:rsidR="00083E4F" w:rsidRDefault="00FB6D0C" w:rsidP="00FB6D0C">
            <w:r>
              <w:t>□a mix of substances</w:t>
            </w:r>
          </w:p>
        </w:tc>
        <w:tc>
          <w:tcPr>
            <w:tcW w:w="2410" w:type="dxa"/>
            <w:shd w:val="clear" w:color="auto" w:fill="A6A6A6" w:themeFill="background1" w:themeFillShade="A6"/>
            <w:vAlign w:val="center"/>
          </w:tcPr>
          <w:p w:rsidR="00083E4F" w:rsidRDefault="00FB6D0C" w:rsidP="00FB6D0C">
            <w:pPr>
              <w:pStyle w:val="ListParagraph"/>
              <w:spacing w:after="0"/>
              <w:ind w:left="-57"/>
            </w:pPr>
            <w:r>
              <w:t>Plain hot oatmeal</w:t>
            </w:r>
          </w:p>
        </w:tc>
        <w:tc>
          <w:tcPr>
            <w:tcW w:w="5368" w:type="dxa"/>
          </w:tcPr>
          <w:p w:rsidR="00083E4F" w:rsidRDefault="00083E4F"/>
        </w:tc>
      </w:tr>
      <w:tr w:rsidR="00083E4F" w:rsidTr="00FB6D0C">
        <w:tc>
          <w:tcPr>
            <w:tcW w:w="2518" w:type="dxa"/>
          </w:tcPr>
          <w:p w:rsidR="00FB6D0C" w:rsidRDefault="00FB6D0C" w:rsidP="00FB6D0C">
            <w:r>
              <w:t>□ a substance</w:t>
            </w:r>
          </w:p>
          <w:p w:rsidR="00083E4F" w:rsidRDefault="00FB6D0C" w:rsidP="00FB6D0C">
            <w:r>
              <w:t>□a mix of substances</w:t>
            </w:r>
          </w:p>
        </w:tc>
        <w:tc>
          <w:tcPr>
            <w:tcW w:w="2410" w:type="dxa"/>
            <w:shd w:val="clear" w:color="auto" w:fill="A6A6A6" w:themeFill="background1" w:themeFillShade="A6"/>
            <w:vAlign w:val="center"/>
          </w:tcPr>
          <w:p w:rsidR="00FB6D0C" w:rsidRDefault="00FB6D0C" w:rsidP="00FB6D0C">
            <w:pPr>
              <w:pStyle w:val="ListParagraph"/>
              <w:spacing w:after="0"/>
              <w:ind w:left="-57"/>
            </w:pPr>
            <w:r>
              <w:t>a sheet of aluminum foil</w:t>
            </w:r>
          </w:p>
          <w:p w:rsidR="00083E4F" w:rsidRDefault="00083E4F" w:rsidP="00FB6D0C">
            <w:pPr>
              <w:pStyle w:val="ListParagraph"/>
              <w:spacing w:after="0"/>
              <w:ind w:left="-57"/>
            </w:pPr>
          </w:p>
        </w:tc>
        <w:tc>
          <w:tcPr>
            <w:tcW w:w="5368" w:type="dxa"/>
          </w:tcPr>
          <w:p w:rsidR="00083E4F" w:rsidRDefault="00083E4F"/>
        </w:tc>
      </w:tr>
      <w:tr w:rsidR="00083E4F" w:rsidTr="00FB6D0C">
        <w:tc>
          <w:tcPr>
            <w:tcW w:w="2518" w:type="dxa"/>
          </w:tcPr>
          <w:p w:rsidR="00FB6D0C" w:rsidRDefault="00FB6D0C" w:rsidP="00FB6D0C">
            <w:r>
              <w:t>□ a substance</w:t>
            </w:r>
          </w:p>
          <w:p w:rsidR="00083E4F" w:rsidRDefault="00FB6D0C" w:rsidP="00FB6D0C">
            <w:r>
              <w:t>□a mix of substances</w:t>
            </w:r>
          </w:p>
        </w:tc>
        <w:tc>
          <w:tcPr>
            <w:tcW w:w="2410" w:type="dxa"/>
            <w:shd w:val="clear" w:color="auto" w:fill="A6A6A6" w:themeFill="background1" w:themeFillShade="A6"/>
            <w:vAlign w:val="center"/>
          </w:tcPr>
          <w:p w:rsidR="00083E4F" w:rsidRDefault="00FB6D0C" w:rsidP="00FB6D0C">
            <w:pPr>
              <w:pStyle w:val="ListParagraph"/>
              <w:spacing w:after="0"/>
              <w:ind w:left="-57"/>
            </w:pPr>
            <w:r>
              <w:t xml:space="preserve">Snickers® </w:t>
            </w:r>
          </w:p>
        </w:tc>
        <w:tc>
          <w:tcPr>
            <w:tcW w:w="5368" w:type="dxa"/>
          </w:tcPr>
          <w:p w:rsidR="00083E4F" w:rsidRDefault="00083E4F"/>
        </w:tc>
      </w:tr>
      <w:tr w:rsidR="00083E4F" w:rsidTr="00FB6D0C">
        <w:tc>
          <w:tcPr>
            <w:tcW w:w="2518" w:type="dxa"/>
          </w:tcPr>
          <w:p w:rsidR="00FB6D0C" w:rsidRDefault="00FB6D0C" w:rsidP="00FB6D0C">
            <w:r>
              <w:t>□ a substance</w:t>
            </w:r>
          </w:p>
          <w:p w:rsidR="00083E4F" w:rsidRDefault="00FB6D0C" w:rsidP="00FB6D0C">
            <w:r>
              <w:t>□a mix of substances</w:t>
            </w:r>
          </w:p>
        </w:tc>
        <w:tc>
          <w:tcPr>
            <w:tcW w:w="2410" w:type="dxa"/>
            <w:shd w:val="clear" w:color="auto" w:fill="A6A6A6" w:themeFill="background1" w:themeFillShade="A6"/>
            <w:vAlign w:val="center"/>
          </w:tcPr>
          <w:p w:rsidR="00083E4F" w:rsidRDefault="00FB6D0C" w:rsidP="00FB6D0C">
            <w:r>
              <w:t>steam</w:t>
            </w:r>
          </w:p>
        </w:tc>
        <w:tc>
          <w:tcPr>
            <w:tcW w:w="5368" w:type="dxa"/>
          </w:tcPr>
          <w:p w:rsidR="00083E4F" w:rsidRDefault="00083E4F"/>
        </w:tc>
      </w:tr>
      <w:tr w:rsidR="00083E4F" w:rsidTr="00FB6D0C">
        <w:tc>
          <w:tcPr>
            <w:tcW w:w="2518" w:type="dxa"/>
          </w:tcPr>
          <w:p w:rsidR="00FB6D0C" w:rsidRDefault="00FB6D0C" w:rsidP="00FB6D0C">
            <w:r>
              <w:t>□ a substance</w:t>
            </w:r>
          </w:p>
          <w:p w:rsidR="00083E4F" w:rsidRDefault="00FB6D0C" w:rsidP="00FB6D0C">
            <w:r>
              <w:t>□a mix of substances</w:t>
            </w:r>
          </w:p>
        </w:tc>
        <w:tc>
          <w:tcPr>
            <w:tcW w:w="2410" w:type="dxa"/>
            <w:shd w:val="clear" w:color="auto" w:fill="A6A6A6" w:themeFill="background1" w:themeFillShade="A6"/>
            <w:vAlign w:val="center"/>
          </w:tcPr>
          <w:p w:rsidR="00FB6D0C" w:rsidRDefault="00FB6D0C" w:rsidP="00FB6D0C">
            <w:pPr>
              <w:pStyle w:val="ListParagraph"/>
              <w:spacing w:after="0"/>
              <w:ind w:left="-57"/>
            </w:pPr>
            <w:r>
              <w:t>an iron frying pan</w:t>
            </w:r>
          </w:p>
          <w:p w:rsidR="00083E4F" w:rsidRDefault="00083E4F" w:rsidP="00083E4F">
            <w:pPr>
              <w:jc w:val="center"/>
            </w:pPr>
          </w:p>
        </w:tc>
        <w:tc>
          <w:tcPr>
            <w:tcW w:w="5368" w:type="dxa"/>
          </w:tcPr>
          <w:p w:rsidR="00083E4F" w:rsidRDefault="00FB6D0C" w:rsidP="00FB6D0C">
            <w:r>
              <w:t xml:space="preserve"> </w:t>
            </w:r>
          </w:p>
        </w:tc>
      </w:tr>
      <w:tr w:rsidR="00083E4F" w:rsidTr="00FB6D0C">
        <w:tc>
          <w:tcPr>
            <w:tcW w:w="2518" w:type="dxa"/>
          </w:tcPr>
          <w:p w:rsidR="00FB6D0C" w:rsidRDefault="00FB6D0C" w:rsidP="00FB6D0C">
            <w:r>
              <w:t>□ a substance</w:t>
            </w:r>
          </w:p>
          <w:p w:rsidR="00083E4F" w:rsidRDefault="00FB6D0C" w:rsidP="00FB6D0C">
            <w:r>
              <w:t>□a mix of substances</w:t>
            </w:r>
          </w:p>
        </w:tc>
        <w:tc>
          <w:tcPr>
            <w:tcW w:w="2410" w:type="dxa"/>
            <w:shd w:val="clear" w:color="auto" w:fill="A6A6A6" w:themeFill="background1" w:themeFillShade="A6"/>
            <w:vAlign w:val="center"/>
          </w:tcPr>
          <w:p w:rsidR="00FB6D0C" w:rsidRDefault="00FB6D0C" w:rsidP="00FB6D0C">
            <w:pPr>
              <w:pStyle w:val="ListParagraph"/>
              <w:spacing w:after="0"/>
              <w:ind w:left="-57"/>
            </w:pPr>
            <w:r>
              <w:t>hot tea (after you take the tea bag out)</w:t>
            </w:r>
          </w:p>
          <w:p w:rsidR="00083E4F" w:rsidRDefault="00083E4F" w:rsidP="00083E4F">
            <w:pPr>
              <w:jc w:val="center"/>
            </w:pPr>
          </w:p>
        </w:tc>
        <w:tc>
          <w:tcPr>
            <w:tcW w:w="5368" w:type="dxa"/>
          </w:tcPr>
          <w:p w:rsidR="00083E4F" w:rsidRDefault="00083E4F"/>
        </w:tc>
      </w:tr>
      <w:tr w:rsidR="00FB6D0C" w:rsidTr="00FB6D0C">
        <w:tc>
          <w:tcPr>
            <w:tcW w:w="2518" w:type="dxa"/>
          </w:tcPr>
          <w:p w:rsidR="00FB6D0C" w:rsidRDefault="00FB6D0C" w:rsidP="00FB6D0C">
            <w:r>
              <w:t>□ a substance</w:t>
            </w:r>
          </w:p>
          <w:p w:rsidR="00FB6D0C" w:rsidRDefault="00FB6D0C" w:rsidP="00FB6D0C">
            <w:r>
              <w:t>□a mix of substances</w:t>
            </w:r>
          </w:p>
        </w:tc>
        <w:tc>
          <w:tcPr>
            <w:tcW w:w="2410" w:type="dxa"/>
            <w:shd w:val="clear" w:color="auto" w:fill="A6A6A6" w:themeFill="background1" w:themeFillShade="A6"/>
            <w:vAlign w:val="center"/>
          </w:tcPr>
          <w:p w:rsidR="00FB6D0C" w:rsidRDefault="00FB6D0C" w:rsidP="00FB6D0C">
            <w:pPr>
              <w:pStyle w:val="ListParagraph"/>
              <w:spacing w:after="0"/>
              <w:ind w:left="-57"/>
            </w:pPr>
            <w:r>
              <w:t>an apple</w:t>
            </w:r>
          </w:p>
          <w:p w:rsidR="00FB6D0C" w:rsidRDefault="00FB6D0C" w:rsidP="00083E4F">
            <w:pPr>
              <w:jc w:val="center"/>
            </w:pPr>
          </w:p>
        </w:tc>
        <w:tc>
          <w:tcPr>
            <w:tcW w:w="5368" w:type="dxa"/>
          </w:tcPr>
          <w:p w:rsidR="00FB6D0C" w:rsidRDefault="00FB6D0C"/>
        </w:tc>
      </w:tr>
      <w:tr w:rsidR="00FB6D0C" w:rsidTr="00FB6D0C">
        <w:tc>
          <w:tcPr>
            <w:tcW w:w="2518" w:type="dxa"/>
          </w:tcPr>
          <w:p w:rsidR="00FB6D0C" w:rsidRDefault="00FB6D0C" w:rsidP="00FB6D0C">
            <w:r>
              <w:t>□ a substance</w:t>
            </w:r>
          </w:p>
          <w:p w:rsidR="00FB6D0C" w:rsidRDefault="00FB6D0C" w:rsidP="00FB6D0C">
            <w:r>
              <w:t>□a mix of substances</w:t>
            </w:r>
          </w:p>
        </w:tc>
        <w:tc>
          <w:tcPr>
            <w:tcW w:w="2410" w:type="dxa"/>
            <w:shd w:val="clear" w:color="auto" w:fill="A6A6A6" w:themeFill="background1" w:themeFillShade="A6"/>
            <w:vAlign w:val="center"/>
          </w:tcPr>
          <w:p w:rsidR="00FB6D0C" w:rsidRDefault="00FB6D0C" w:rsidP="003D61DF">
            <w:r>
              <w:t>Pepsi®</w:t>
            </w:r>
            <w:bookmarkStart w:id="0" w:name="_GoBack"/>
            <w:bookmarkEnd w:id="0"/>
          </w:p>
        </w:tc>
        <w:tc>
          <w:tcPr>
            <w:tcW w:w="5368" w:type="dxa"/>
          </w:tcPr>
          <w:p w:rsidR="00FB6D0C" w:rsidRDefault="00FB6D0C"/>
        </w:tc>
      </w:tr>
      <w:tr w:rsidR="00FB6D0C" w:rsidTr="00FB6D0C">
        <w:tc>
          <w:tcPr>
            <w:tcW w:w="2518" w:type="dxa"/>
          </w:tcPr>
          <w:p w:rsidR="00FB6D0C" w:rsidRDefault="00FB6D0C" w:rsidP="00FB6D0C">
            <w:r>
              <w:t>□ a substance</w:t>
            </w:r>
          </w:p>
          <w:p w:rsidR="00FB6D0C" w:rsidRDefault="00FB6D0C" w:rsidP="00FB6D0C">
            <w:r>
              <w:t>□a mix of substances</w:t>
            </w:r>
          </w:p>
        </w:tc>
        <w:tc>
          <w:tcPr>
            <w:tcW w:w="2410" w:type="dxa"/>
            <w:shd w:val="clear" w:color="auto" w:fill="A6A6A6" w:themeFill="background1" w:themeFillShade="A6"/>
            <w:vAlign w:val="center"/>
          </w:tcPr>
          <w:p w:rsidR="00FB6D0C" w:rsidRDefault="00FB6D0C" w:rsidP="00FB6D0C">
            <w:pPr>
              <w:pStyle w:val="ListParagraph"/>
              <w:spacing w:after="0"/>
              <w:ind w:left="-57"/>
            </w:pPr>
            <w:r>
              <w:t>water with sugar dissolved in it</w:t>
            </w:r>
          </w:p>
          <w:p w:rsidR="00FB6D0C" w:rsidRDefault="00FB6D0C" w:rsidP="00083E4F">
            <w:pPr>
              <w:jc w:val="center"/>
            </w:pPr>
          </w:p>
        </w:tc>
        <w:tc>
          <w:tcPr>
            <w:tcW w:w="5368" w:type="dxa"/>
          </w:tcPr>
          <w:p w:rsidR="00FB6D0C" w:rsidRDefault="00FB6D0C"/>
        </w:tc>
      </w:tr>
      <w:tr w:rsidR="00FB6D0C" w:rsidTr="00FB6D0C">
        <w:tc>
          <w:tcPr>
            <w:tcW w:w="2518" w:type="dxa"/>
          </w:tcPr>
          <w:p w:rsidR="00FB6D0C" w:rsidRDefault="00FB6D0C" w:rsidP="00FB6D0C">
            <w:r>
              <w:t>□ a substance</w:t>
            </w:r>
          </w:p>
          <w:p w:rsidR="00FB6D0C" w:rsidRDefault="00FB6D0C" w:rsidP="00FB6D0C">
            <w:r>
              <w:t>□a mix of substances</w:t>
            </w:r>
          </w:p>
        </w:tc>
        <w:tc>
          <w:tcPr>
            <w:tcW w:w="2410" w:type="dxa"/>
            <w:shd w:val="clear" w:color="auto" w:fill="A6A6A6" w:themeFill="background1" w:themeFillShade="A6"/>
            <w:vAlign w:val="center"/>
          </w:tcPr>
          <w:p w:rsidR="00FB6D0C" w:rsidRDefault="00FB6D0C" w:rsidP="00FB6D0C">
            <w:pPr>
              <w:pStyle w:val="ListParagraph"/>
              <w:spacing w:after="0"/>
              <w:ind w:left="-57"/>
            </w:pPr>
            <w:r>
              <w:t>very smooth peanut butter</w:t>
            </w:r>
          </w:p>
          <w:p w:rsidR="00FB6D0C" w:rsidRDefault="00FB6D0C" w:rsidP="00FB6D0C"/>
        </w:tc>
        <w:tc>
          <w:tcPr>
            <w:tcW w:w="5368" w:type="dxa"/>
          </w:tcPr>
          <w:p w:rsidR="00FB6D0C" w:rsidRDefault="00FB6D0C"/>
        </w:tc>
      </w:tr>
    </w:tbl>
    <w:p w:rsidR="00083E4F" w:rsidRDefault="00083E4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5"/>
        <w:gridCol w:w="4206"/>
        <w:gridCol w:w="3965"/>
      </w:tblGrid>
      <w:tr w:rsidR="00FB6D0C" w:rsidTr="00633C06">
        <w:tc>
          <w:tcPr>
            <w:tcW w:w="2125" w:type="dxa"/>
            <w:shd w:val="clear" w:color="auto" w:fill="A6A6A6" w:themeFill="background1" w:themeFillShade="A6"/>
          </w:tcPr>
          <w:p w:rsidR="00FB6D0C" w:rsidRDefault="00FB6D0C" w:rsidP="00946428">
            <w:pPr>
              <w:jc w:val="center"/>
            </w:pPr>
            <w:r>
              <w:t>We think this stuff is</w:t>
            </w:r>
          </w:p>
        </w:tc>
        <w:tc>
          <w:tcPr>
            <w:tcW w:w="4206" w:type="dxa"/>
            <w:shd w:val="clear" w:color="auto" w:fill="A6A6A6" w:themeFill="background1" w:themeFillShade="A6"/>
          </w:tcPr>
          <w:p w:rsidR="00FB6D0C" w:rsidRDefault="00FB6D0C" w:rsidP="00946428">
            <w:pPr>
              <w:jc w:val="center"/>
            </w:pPr>
            <w:r>
              <w:t>Picture of stuff</w:t>
            </w:r>
          </w:p>
        </w:tc>
        <w:tc>
          <w:tcPr>
            <w:tcW w:w="3965" w:type="dxa"/>
            <w:shd w:val="clear" w:color="auto" w:fill="A6A6A6" w:themeFill="background1" w:themeFillShade="A6"/>
          </w:tcPr>
          <w:p w:rsidR="00FB6D0C" w:rsidRDefault="00FB6D0C" w:rsidP="00946428">
            <w:pPr>
              <w:jc w:val="center"/>
            </w:pPr>
            <w:r>
              <w:t>If you said it's a mix, what's it a mix of?</w:t>
            </w:r>
            <w:r w:rsidR="002134B2">
              <w:t xml:space="preserve"> (draw one of each type of particle)</w:t>
            </w:r>
          </w:p>
        </w:tc>
      </w:tr>
      <w:tr w:rsidR="00FB6D0C" w:rsidTr="003D61DF">
        <w:tc>
          <w:tcPr>
            <w:tcW w:w="2125" w:type="dxa"/>
            <w:vAlign w:val="center"/>
          </w:tcPr>
          <w:p w:rsidR="00FB6D0C" w:rsidRDefault="00FB6D0C" w:rsidP="003D61DF">
            <w:pPr>
              <w:jc w:val="center"/>
            </w:pPr>
            <w:r>
              <w:t>□ a substance</w:t>
            </w:r>
          </w:p>
          <w:p w:rsidR="00FB6D0C" w:rsidRDefault="00FB6D0C" w:rsidP="003D61DF">
            <w:pPr>
              <w:jc w:val="center"/>
            </w:pPr>
            <w:r>
              <w:t>□a mix of substances</w:t>
            </w:r>
          </w:p>
        </w:tc>
        <w:tc>
          <w:tcPr>
            <w:tcW w:w="4206" w:type="dxa"/>
            <w:vAlign w:val="center"/>
          </w:tcPr>
          <w:p w:rsidR="00FB6D0C" w:rsidRDefault="00FB6D0C" w:rsidP="00946428">
            <w:pPr>
              <w:pStyle w:val="ListParagraph"/>
              <w:spacing w:after="0"/>
              <w:ind w:left="-57"/>
            </w:pPr>
            <w:r>
              <w:rPr>
                <w:noProof/>
              </w:rPr>
              <w:drawing>
                <wp:inline distT="0" distB="0" distL="0" distR="0" wp14:anchorId="2466488C" wp14:editId="02F9E8C6">
                  <wp:extent cx="1183341" cy="98998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99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FB6D0C" w:rsidRDefault="00FB6D0C" w:rsidP="00946428"/>
        </w:tc>
      </w:tr>
      <w:tr w:rsidR="00FB6D0C" w:rsidTr="003D61DF">
        <w:tc>
          <w:tcPr>
            <w:tcW w:w="2125" w:type="dxa"/>
            <w:vAlign w:val="center"/>
          </w:tcPr>
          <w:p w:rsidR="00FB6D0C" w:rsidRDefault="00FB6D0C" w:rsidP="003D61DF">
            <w:pPr>
              <w:jc w:val="center"/>
            </w:pPr>
            <w:r>
              <w:t>□ a substance</w:t>
            </w:r>
          </w:p>
          <w:p w:rsidR="00FB6D0C" w:rsidRDefault="00FB6D0C" w:rsidP="003D61DF">
            <w:pPr>
              <w:jc w:val="center"/>
            </w:pPr>
            <w:r>
              <w:t>□a mix of substances</w:t>
            </w:r>
          </w:p>
        </w:tc>
        <w:tc>
          <w:tcPr>
            <w:tcW w:w="4206" w:type="dxa"/>
            <w:vAlign w:val="center"/>
          </w:tcPr>
          <w:p w:rsidR="00FB6D0C" w:rsidRDefault="00FB6D0C" w:rsidP="00946428">
            <w:pPr>
              <w:pStyle w:val="ListParagraph"/>
              <w:spacing w:after="0"/>
              <w:ind w:left="-57"/>
            </w:pPr>
            <w:r>
              <w:rPr>
                <w:noProof/>
              </w:rPr>
              <w:drawing>
                <wp:inline distT="0" distB="0" distL="0" distR="0" wp14:anchorId="1181AAF8" wp14:editId="36889DC6">
                  <wp:extent cx="2466975" cy="14097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FB6D0C" w:rsidRDefault="00FB6D0C" w:rsidP="00946428"/>
        </w:tc>
      </w:tr>
      <w:tr w:rsidR="00FB6D0C" w:rsidTr="003D61DF">
        <w:tc>
          <w:tcPr>
            <w:tcW w:w="2125" w:type="dxa"/>
            <w:vAlign w:val="center"/>
          </w:tcPr>
          <w:p w:rsidR="00FB6D0C" w:rsidRDefault="00FB6D0C" w:rsidP="003D61DF">
            <w:pPr>
              <w:jc w:val="center"/>
            </w:pPr>
            <w:r>
              <w:lastRenderedPageBreak/>
              <w:t>□ a substance</w:t>
            </w:r>
          </w:p>
          <w:p w:rsidR="00FB6D0C" w:rsidRDefault="00FB6D0C" w:rsidP="003D61DF">
            <w:pPr>
              <w:jc w:val="center"/>
            </w:pPr>
            <w:r>
              <w:t>□a mix of substances</w:t>
            </w:r>
          </w:p>
        </w:tc>
        <w:tc>
          <w:tcPr>
            <w:tcW w:w="4206" w:type="dxa"/>
            <w:vAlign w:val="center"/>
          </w:tcPr>
          <w:p w:rsidR="00FB6D0C" w:rsidRDefault="00FB6D0C" w:rsidP="00946428">
            <w:pPr>
              <w:pStyle w:val="ListParagraph"/>
              <w:spacing w:after="0"/>
              <w:ind w:left="-57"/>
            </w:pPr>
            <w:r>
              <w:rPr>
                <w:noProof/>
              </w:rPr>
              <w:drawing>
                <wp:inline distT="0" distB="0" distL="0" distR="0" wp14:anchorId="35B939CC" wp14:editId="1DEB1C4E">
                  <wp:extent cx="2428875" cy="14287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FB6D0C" w:rsidRDefault="00FB6D0C" w:rsidP="00946428"/>
        </w:tc>
      </w:tr>
      <w:tr w:rsidR="00FB6D0C" w:rsidTr="003D61DF">
        <w:tc>
          <w:tcPr>
            <w:tcW w:w="2125" w:type="dxa"/>
            <w:vAlign w:val="center"/>
          </w:tcPr>
          <w:p w:rsidR="00FB6D0C" w:rsidRDefault="00FB6D0C" w:rsidP="003D61DF">
            <w:pPr>
              <w:jc w:val="center"/>
            </w:pPr>
            <w:r>
              <w:t>□ a substance</w:t>
            </w:r>
          </w:p>
          <w:p w:rsidR="00FB6D0C" w:rsidRDefault="00FB6D0C" w:rsidP="003D61DF">
            <w:pPr>
              <w:jc w:val="center"/>
            </w:pPr>
            <w:r>
              <w:t>□a mix of substances</w:t>
            </w:r>
          </w:p>
        </w:tc>
        <w:tc>
          <w:tcPr>
            <w:tcW w:w="4206" w:type="dxa"/>
            <w:vAlign w:val="center"/>
          </w:tcPr>
          <w:p w:rsidR="00FB6D0C" w:rsidRDefault="00FB6D0C" w:rsidP="00946428">
            <w:pPr>
              <w:pStyle w:val="ListParagraph"/>
              <w:spacing w:after="0"/>
              <w:ind w:left="-57"/>
            </w:pPr>
            <w:r>
              <w:rPr>
                <w:noProof/>
              </w:rPr>
              <w:drawing>
                <wp:inline distT="0" distB="0" distL="0" distR="0" wp14:anchorId="15C72667" wp14:editId="1418FD1C">
                  <wp:extent cx="2486025" cy="14287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FB6D0C" w:rsidRDefault="00FB6D0C" w:rsidP="00946428"/>
        </w:tc>
      </w:tr>
      <w:tr w:rsidR="00FB6D0C" w:rsidTr="003D61DF">
        <w:tc>
          <w:tcPr>
            <w:tcW w:w="2125" w:type="dxa"/>
            <w:vAlign w:val="center"/>
          </w:tcPr>
          <w:p w:rsidR="00FB6D0C" w:rsidRDefault="00FB6D0C" w:rsidP="003D61DF">
            <w:pPr>
              <w:jc w:val="center"/>
            </w:pPr>
            <w:r>
              <w:t>□ a substance</w:t>
            </w:r>
          </w:p>
          <w:p w:rsidR="00FB6D0C" w:rsidRDefault="00FB6D0C" w:rsidP="003D61DF">
            <w:pPr>
              <w:jc w:val="center"/>
            </w:pPr>
            <w:r>
              <w:t>□a mix of substances</w:t>
            </w:r>
          </w:p>
        </w:tc>
        <w:tc>
          <w:tcPr>
            <w:tcW w:w="4206" w:type="dxa"/>
            <w:vAlign w:val="center"/>
          </w:tcPr>
          <w:p w:rsidR="00FB6D0C" w:rsidRDefault="00FB6D0C" w:rsidP="00946428">
            <w:r>
              <w:rPr>
                <w:noProof/>
              </w:rPr>
              <w:drawing>
                <wp:inline distT="0" distB="0" distL="0" distR="0" wp14:anchorId="557261AD" wp14:editId="201A05DD">
                  <wp:extent cx="1495425" cy="12668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FB6D0C" w:rsidRDefault="00FB6D0C" w:rsidP="00946428"/>
        </w:tc>
      </w:tr>
      <w:tr w:rsidR="00FB6D0C" w:rsidTr="003D61DF">
        <w:tc>
          <w:tcPr>
            <w:tcW w:w="2125" w:type="dxa"/>
            <w:vAlign w:val="center"/>
          </w:tcPr>
          <w:p w:rsidR="00FB6D0C" w:rsidRDefault="00FB6D0C" w:rsidP="003D61DF">
            <w:pPr>
              <w:jc w:val="center"/>
            </w:pPr>
            <w:r>
              <w:t>□ a substance</w:t>
            </w:r>
          </w:p>
          <w:p w:rsidR="00FB6D0C" w:rsidRDefault="00FB6D0C" w:rsidP="003D61DF">
            <w:pPr>
              <w:jc w:val="center"/>
            </w:pPr>
            <w:r>
              <w:t>□a mix of substances</w:t>
            </w:r>
          </w:p>
        </w:tc>
        <w:tc>
          <w:tcPr>
            <w:tcW w:w="4206" w:type="dxa"/>
            <w:vAlign w:val="center"/>
          </w:tcPr>
          <w:p w:rsidR="00FB6D0C" w:rsidRDefault="00FB6D0C" w:rsidP="009464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6F72AC" wp14:editId="7D8F1BB4">
                  <wp:extent cx="2533650" cy="14097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FB6D0C" w:rsidRDefault="00FB6D0C" w:rsidP="00946428">
            <w:r>
              <w:t xml:space="preserve"> </w:t>
            </w:r>
          </w:p>
        </w:tc>
      </w:tr>
      <w:tr w:rsidR="00FB6D0C" w:rsidTr="003D61DF">
        <w:tc>
          <w:tcPr>
            <w:tcW w:w="2125" w:type="dxa"/>
            <w:vAlign w:val="center"/>
          </w:tcPr>
          <w:p w:rsidR="00FB6D0C" w:rsidRDefault="00FB6D0C" w:rsidP="003D61DF">
            <w:pPr>
              <w:jc w:val="center"/>
            </w:pPr>
            <w:r>
              <w:t>□ a substance</w:t>
            </w:r>
          </w:p>
          <w:p w:rsidR="00FB6D0C" w:rsidRDefault="00FB6D0C" w:rsidP="003D61DF">
            <w:pPr>
              <w:jc w:val="center"/>
            </w:pPr>
            <w:r>
              <w:t>□a mix of substances</w:t>
            </w:r>
          </w:p>
        </w:tc>
        <w:tc>
          <w:tcPr>
            <w:tcW w:w="4206" w:type="dxa"/>
            <w:vAlign w:val="center"/>
          </w:tcPr>
          <w:p w:rsidR="00FB6D0C" w:rsidRDefault="00FB6D0C" w:rsidP="009464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6F08AB" wp14:editId="0FAC33CF">
                  <wp:extent cx="2533650" cy="13906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FB6D0C" w:rsidRDefault="00FB6D0C" w:rsidP="00946428"/>
        </w:tc>
      </w:tr>
      <w:tr w:rsidR="00FB6D0C" w:rsidTr="003D61DF">
        <w:tc>
          <w:tcPr>
            <w:tcW w:w="2125" w:type="dxa"/>
            <w:vAlign w:val="center"/>
          </w:tcPr>
          <w:p w:rsidR="00FB6D0C" w:rsidRDefault="00FB6D0C" w:rsidP="003D61DF">
            <w:pPr>
              <w:jc w:val="center"/>
            </w:pPr>
            <w:r>
              <w:t>□ a substance</w:t>
            </w:r>
          </w:p>
          <w:p w:rsidR="00FB6D0C" w:rsidRDefault="00FB6D0C" w:rsidP="003D61DF">
            <w:pPr>
              <w:jc w:val="center"/>
            </w:pPr>
            <w:r>
              <w:t>□a mix of substances</w:t>
            </w:r>
          </w:p>
        </w:tc>
        <w:tc>
          <w:tcPr>
            <w:tcW w:w="4206" w:type="dxa"/>
            <w:vAlign w:val="center"/>
          </w:tcPr>
          <w:p w:rsidR="00FB6D0C" w:rsidRDefault="00FB6D0C" w:rsidP="009464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201A21" wp14:editId="189707F5">
                  <wp:extent cx="1085850" cy="8286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FB6D0C" w:rsidRDefault="00FB6D0C" w:rsidP="00946428"/>
        </w:tc>
      </w:tr>
      <w:tr w:rsidR="00FB6D0C" w:rsidTr="003D61DF">
        <w:tc>
          <w:tcPr>
            <w:tcW w:w="2125" w:type="dxa"/>
            <w:vAlign w:val="center"/>
          </w:tcPr>
          <w:p w:rsidR="00FB6D0C" w:rsidRDefault="00FB6D0C" w:rsidP="003D61DF">
            <w:pPr>
              <w:jc w:val="center"/>
            </w:pPr>
            <w:r>
              <w:t>□ a substance</w:t>
            </w:r>
          </w:p>
          <w:p w:rsidR="00FB6D0C" w:rsidRDefault="00FB6D0C" w:rsidP="003D61DF">
            <w:pPr>
              <w:jc w:val="center"/>
            </w:pPr>
            <w:r>
              <w:t>□a mix of substances</w:t>
            </w:r>
          </w:p>
        </w:tc>
        <w:tc>
          <w:tcPr>
            <w:tcW w:w="4206" w:type="dxa"/>
            <w:vAlign w:val="center"/>
          </w:tcPr>
          <w:p w:rsidR="00FB6D0C" w:rsidRPr="00633C06" w:rsidRDefault="00633C06" w:rsidP="00633C06">
            <w:r>
              <w:rPr>
                <w:noProof/>
              </w:rPr>
              <w:drawing>
                <wp:inline distT="0" distB="0" distL="0" distR="0" wp14:anchorId="74713277" wp14:editId="35A9F88A">
                  <wp:extent cx="2194562" cy="90364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825" cy="90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FB6D0C" w:rsidRDefault="00FB6D0C" w:rsidP="00946428"/>
        </w:tc>
      </w:tr>
    </w:tbl>
    <w:p w:rsidR="00FB6D0C" w:rsidRDefault="00FB6D0C"/>
    <w:p w:rsidR="00083E4F" w:rsidRDefault="00083E4F"/>
    <w:p w:rsidR="00040757" w:rsidRDefault="00040757" w:rsidP="00040757">
      <w:pPr>
        <w:ind w:left="720"/>
        <w:jc w:val="center"/>
        <w:rPr>
          <w:rFonts w:ascii="Cooper Black" w:hAnsi="Cooper Black"/>
          <w:sz w:val="36"/>
          <w:szCs w:val="36"/>
        </w:rPr>
      </w:pPr>
      <w:proofErr w:type="gramStart"/>
      <w:r w:rsidRPr="00040757">
        <w:rPr>
          <w:rFonts w:ascii="Cooper Black" w:hAnsi="Cooper Black"/>
          <w:sz w:val="36"/>
          <w:szCs w:val="36"/>
        </w:rPr>
        <w:lastRenderedPageBreak/>
        <w:t>classwork</w:t>
      </w:r>
      <w:proofErr w:type="gramEnd"/>
    </w:p>
    <w:p w:rsidR="00040757" w:rsidRDefault="00040757" w:rsidP="00040757">
      <w:pPr>
        <w:ind w:left="720"/>
        <w:jc w:val="center"/>
        <w:rPr>
          <w:rFonts w:ascii="Cooper Black" w:hAnsi="Cooper Black"/>
          <w:sz w:val="36"/>
          <w:szCs w:val="36"/>
        </w:rPr>
      </w:pPr>
    </w:p>
    <w:p w:rsidR="00040757" w:rsidRPr="00040757" w:rsidRDefault="00040757" w:rsidP="00040757">
      <w:pPr>
        <w:ind w:left="720"/>
        <w:jc w:val="center"/>
        <w:rPr>
          <w:rFonts w:ascii="Cooper Black" w:hAnsi="Cooper Black"/>
          <w:sz w:val="36"/>
          <w:szCs w:val="36"/>
        </w:rPr>
      </w:pPr>
    </w:p>
    <w:p w:rsidR="00633C06" w:rsidRDefault="00633C06" w:rsidP="00633C06">
      <w:pPr>
        <w:ind w:left="720"/>
      </w:pPr>
      <w:r>
        <w:rPr>
          <w:noProof/>
        </w:rPr>
        <w:drawing>
          <wp:inline distT="0" distB="0" distL="0" distR="0">
            <wp:extent cx="4764504" cy="60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26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3" t="68059" r="10989" b="25045"/>
                    <a:stretch/>
                  </pic:blipFill>
                  <pic:spPr bwMode="auto">
                    <a:xfrm>
                      <a:off x="0" y="0"/>
                      <a:ext cx="4768613" cy="61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58E7CF4" wp14:editId="765C8A42">
            <wp:extent cx="4764504" cy="56147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26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3" t="49006" r="10989" b="44643"/>
                    <a:stretch/>
                  </pic:blipFill>
                  <pic:spPr bwMode="auto">
                    <a:xfrm>
                      <a:off x="0" y="0"/>
                      <a:ext cx="4768613" cy="56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E7CF4" wp14:editId="765C8A42">
            <wp:extent cx="4764501" cy="46522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26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3" t="30672" r="10989" b="64065"/>
                    <a:stretch/>
                  </pic:blipFill>
                  <pic:spPr bwMode="auto">
                    <a:xfrm>
                      <a:off x="0" y="0"/>
                      <a:ext cx="4768613" cy="46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C06" w:rsidRDefault="00633C06" w:rsidP="00633C06">
      <w:pPr>
        <w:ind w:left="720"/>
      </w:pPr>
    </w:p>
    <w:p w:rsidR="00083E4F" w:rsidRDefault="00633C06" w:rsidP="00083E4F">
      <w:pPr>
        <w:numPr>
          <w:ilvl w:val="0"/>
          <w:numId w:val="9"/>
        </w:numPr>
      </w:pPr>
      <w:r>
        <w:t>If a mixture of these three metals is heated, c</w:t>
      </w:r>
      <w:r w:rsidR="00083E4F">
        <w:t xml:space="preserve">ircle which substance will </w:t>
      </w:r>
      <w:r>
        <w:t>melt</w:t>
      </w:r>
      <w:r w:rsidR="00083E4F">
        <w:t xml:space="preserve"> first</w:t>
      </w:r>
      <w:r>
        <w:t xml:space="preserve"> (based on their melting point (</w:t>
      </w:r>
      <w:proofErr w:type="spellStart"/>
      <w:r>
        <w:t>mp</w:t>
      </w:r>
      <w:proofErr w:type="spellEnd"/>
      <w:r>
        <w:t>)</w:t>
      </w:r>
      <w:r w:rsidR="00083E4F">
        <w:t>:</w:t>
      </w:r>
    </w:p>
    <w:p w:rsidR="00633C06" w:rsidRDefault="00633C06" w:rsidP="00633C06">
      <w:pPr>
        <w:ind w:left="720"/>
      </w:pPr>
      <w:proofErr w:type="gramStart"/>
      <w:r>
        <w:t>magnesium</w:t>
      </w:r>
      <w:proofErr w:type="gramEnd"/>
      <w:r>
        <w:tab/>
      </w:r>
      <w:r>
        <w:tab/>
        <w:t>Lutetium</w:t>
      </w:r>
      <w:r>
        <w:tab/>
      </w:r>
      <w:r>
        <w:tab/>
        <w:t>Lithium</w:t>
      </w:r>
    </w:p>
    <w:p w:rsidR="00083E4F" w:rsidRDefault="00F3552A" w:rsidP="00083E4F">
      <w:pPr>
        <w:numPr>
          <w:ilvl w:val="0"/>
          <w:numId w:val="9"/>
        </w:numPr>
      </w:pPr>
      <w:r>
        <w:t>If crushed and placed in foaming water</w:t>
      </w:r>
      <w:r w:rsidR="00083E4F">
        <w:t xml:space="preserve"> which substance would sink fastest </w:t>
      </w:r>
      <w:r w:rsidR="00633C06">
        <w:t>(based on their specific gravity):</w:t>
      </w:r>
    </w:p>
    <w:p w:rsidR="00F3552A" w:rsidRDefault="00F3552A" w:rsidP="00F3552A">
      <w:pPr>
        <w:ind w:left="720"/>
      </w:pPr>
      <w:proofErr w:type="gramStart"/>
      <w:r>
        <w:t>magnesium</w:t>
      </w:r>
      <w:proofErr w:type="gramEnd"/>
      <w:r>
        <w:tab/>
      </w:r>
      <w:r>
        <w:tab/>
        <w:t>Lutetium</w:t>
      </w:r>
      <w:r>
        <w:tab/>
      </w:r>
      <w:r>
        <w:tab/>
        <w:t>Lithium</w:t>
      </w:r>
    </w:p>
    <w:p w:rsidR="00633C06" w:rsidRDefault="00633C06" w:rsidP="00F3552A">
      <w:pPr>
        <w:numPr>
          <w:ilvl w:val="0"/>
          <w:numId w:val="9"/>
        </w:numPr>
      </w:pPr>
      <w:r>
        <w:t>If a mixture of these three metals was heated until it was completely liquid and then allowed to cool, circle which substance will freeze (become solid) first (based on their melting point (</w:t>
      </w:r>
      <w:proofErr w:type="spellStart"/>
      <w:r>
        <w:t>mp</w:t>
      </w:r>
      <w:proofErr w:type="spellEnd"/>
      <w:r>
        <w:t>):</w:t>
      </w:r>
    </w:p>
    <w:p w:rsidR="00633C06" w:rsidRDefault="00633C06" w:rsidP="00633C06">
      <w:pPr>
        <w:ind w:left="720"/>
      </w:pPr>
      <w:proofErr w:type="gramStart"/>
      <w:r>
        <w:t>magnesium</w:t>
      </w:r>
      <w:proofErr w:type="gramEnd"/>
      <w:r>
        <w:tab/>
      </w:r>
      <w:r>
        <w:tab/>
        <w:t>Lutetium</w:t>
      </w:r>
      <w:r>
        <w:tab/>
      </w:r>
      <w:r>
        <w:tab/>
        <w:t>Lithium</w:t>
      </w:r>
    </w:p>
    <w:p w:rsidR="00F3552A" w:rsidRDefault="00F3552A" w:rsidP="00F3552A">
      <w:pPr>
        <w:numPr>
          <w:ilvl w:val="0"/>
          <w:numId w:val="9"/>
        </w:numPr>
      </w:pPr>
      <w:r>
        <w:t>If crushed and placed in foaming water which substance would float the best on the surface (based on their specific gravity):</w:t>
      </w:r>
    </w:p>
    <w:p w:rsidR="00F3552A" w:rsidRDefault="00F3552A" w:rsidP="00F3552A">
      <w:pPr>
        <w:ind w:left="720"/>
      </w:pPr>
      <w:proofErr w:type="gramStart"/>
      <w:r>
        <w:t>magnesium</w:t>
      </w:r>
      <w:proofErr w:type="gramEnd"/>
      <w:r>
        <w:tab/>
      </w:r>
      <w:r>
        <w:tab/>
        <w:t>Lutetium</w:t>
      </w:r>
      <w:r>
        <w:tab/>
      </w:r>
      <w:r>
        <w:tab/>
        <w:t>Lithium</w:t>
      </w:r>
    </w:p>
    <w:p w:rsidR="002E2424" w:rsidRDefault="00F3552A" w:rsidP="002E2424">
      <w:pPr>
        <w:numPr>
          <w:ilvl w:val="0"/>
          <w:numId w:val="9"/>
        </w:numPr>
      </w:pPr>
      <w:r>
        <w:t>If heated until they were a gas, which substance would stay liquid the longest before turning into a gas (based on their boiling points):</w:t>
      </w:r>
      <w:r w:rsidR="002E2424" w:rsidRPr="002E2424">
        <w:t xml:space="preserve"> </w:t>
      </w:r>
    </w:p>
    <w:p w:rsidR="002E2424" w:rsidRDefault="002E2424" w:rsidP="002E2424">
      <w:pPr>
        <w:ind w:left="720"/>
      </w:pPr>
      <w:proofErr w:type="gramStart"/>
      <w:r>
        <w:t>magnesium</w:t>
      </w:r>
      <w:proofErr w:type="gramEnd"/>
      <w:r>
        <w:tab/>
      </w:r>
      <w:r>
        <w:tab/>
        <w:t>Lutetium</w:t>
      </w:r>
      <w:r>
        <w:tab/>
      </w:r>
      <w:r>
        <w:tab/>
        <w:t>Lithium</w:t>
      </w:r>
    </w:p>
    <w:p w:rsidR="002E2424" w:rsidRDefault="00F3552A" w:rsidP="002E2424">
      <w:pPr>
        <w:numPr>
          <w:ilvl w:val="0"/>
          <w:numId w:val="9"/>
        </w:numPr>
      </w:pPr>
      <w:r>
        <w:t>If heated until they were a gas, and then allowed to cool to a liquid, which substance would become liquid first (based on their boiling points):</w:t>
      </w:r>
      <w:r w:rsidR="002E2424" w:rsidRPr="002E2424">
        <w:t xml:space="preserve"> </w:t>
      </w:r>
    </w:p>
    <w:p w:rsidR="002E2424" w:rsidRDefault="002E2424" w:rsidP="002E2424">
      <w:pPr>
        <w:ind w:left="720"/>
      </w:pPr>
      <w:proofErr w:type="gramStart"/>
      <w:r>
        <w:t>magnesium</w:t>
      </w:r>
      <w:proofErr w:type="gramEnd"/>
      <w:r>
        <w:tab/>
      </w:r>
      <w:r>
        <w:tab/>
        <w:t>Lutetium</w:t>
      </w:r>
      <w:r>
        <w:tab/>
      </w:r>
      <w:r>
        <w:tab/>
        <w:t>Lithium</w:t>
      </w:r>
    </w:p>
    <w:p w:rsidR="00307739" w:rsidRDefault="00307739" w:rsidP="00F3552A">
      <w:pPr>
        <w:tabs>
          <w:tab w:val="left" w:pos="6534"/>
        </w:tabs>
        <w:spacing w:line="276" w:lineRule="auto"/>
        <w:rPr>
          <w:rFonts w:ascii="Arial" w:hAnsi="Arial" w:cs="Arial"/>
          <w:sz w:val="28"/>
          <w:szCs w:val="28"/>
        </w:rPr>
      </w:pPr>
    </w:p>
    <w:p w:rsidR="00307739" w:rsidRPr="002E2424" w:rsidRDefault="00307739" w:rsidP="002E2424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2E2424">
        <w:rPr>
          <w:rFonts w:ascii="Times New Roman" w:hAnsi="Times New Roman"/>
          <w:sz w:val="24"/>
          <w:szCs w:val="24"/>
        </w:rPr>
        <w:t>Calculate answers to the two questions: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0"/>
        <w:gridCol w:w="5706"/>
      </w:tblGrid>
      <w:tr w:rsidR="00307739" w:rsidTr="00D56B95">
        <w:tc>
          <w:tcPr>
            <w:tcW w:w="5171" w:type="dxa"/>
            <w:shd w:val="clear" w:color="auto" w:fill="auto"/>
          </w:tcPr>
          <w:p w:rsidR="00307739" w:rsidRDefault="00307739" w:rsidP="00D56B95">
            <w:r>
              <w:t>How much heat (in joules) entered the water?</w:t>
            </w:r>
          </w:p>
          <w:p w:rsidR="00307739" w:rsidRDefault="00307739" w:rsidP="00D56B95"/>
          <w:p w:rsidR="00307739" w:rsidRDefault="00307739" w:rsidP="00D56B95"/>
          <w:p w:rsidR="00307739" w:rsidRDefault="00307739" w:rsidP="00D56B95"/>
          <w:p w:rsidR="00307739" w:rsidRDefault="00307739" w:rsidP="00D56B95"/>
          <w:p w:rsidR="00307739" w:rsidRDefault="00307739" w:rsidP="00D56B95"/>
          <w:p w:rsidR="00307739" w:rsidRDefault="00307739" w:rsidP="00D56B95">
            <w:r>
              <w:t>How much heat left the metal?</w:t>
            </w:r>
          </w:p>
        </w:tc>
        <w:tc>
          <w:tcPr>
            <w:tcW w:w="5676" w:type="dxa"/>
            <w:shd w:val="clear" w:color="auto" w:fill="auto"/>
            <w:vAlign w:val="center"/>
          </w:tcPr>
          <w:p w:rsidR="00307739" w:rsidRDefault="008C64F9" w:rsidP="00D56B95">
            <w:pPr>
              <w:jc w:val="right"/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1061720</wp:posOffset>
                      </wp:positionV>
                      <wp:extent cx="1289050" cy="98425"/>
                      <wp:effectExtent l="2540" t="635" r="4445" b="0"/>
                      <wp:wrapNone/>
                      <wp:docPr id="18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9050" cy="98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58.5pt;margin-top:83.6pt;width:101.5pt;height: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" stroked="f" strokeweight="2pt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1873885</wp:posOffset>
                      </wp:positionV>
                      <wp:extent cx="554990" cy="98425"/>
                      <wp:effectExtent l="0" t="0" r="635" b="0"/>
                      <wp:wrapNone/>
                      <wp:docPr id="1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4990" cy="98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116.3pt;margin-top:147.55pt;width:43.7pt;height: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" stroked="f" strokeweight="2pt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173990</wp:posOffset>
                      </wp:positionV>
                      <wp:extent cx="554990" cy="98425"/>
                      <wp:effectExtent l="1905" t="3175" r="0" b="3175"/>
                      <wp:wrapNone/>
                      <wp:docPr id="1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4990" cy="98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58.2pt;margin-top:13.7pt;width:43.7pt;height: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" stroked="f" strokeweight="2pt"/>
                  </w:pict>
                </mc:Fallback>
              </mc:AlternateContent>
            </w:r>
            <w:r w:rsidR="00772910">
              <w:rPr>
                <w:noProof/>
              </w:rPr>
              <w:drawing>
                <wp:inline distT="0" distB="0" distL="0" distR="0">
                  <wp:extent cx="3460115" cy="2570480"/>
                  <wp:effectExtent l="19050" t="0" r="6985" b="0"/>
                  <wp:docPr id="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3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115" cy="257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13F" w:rsidRDefault="00CA513F" w:rsidP="00CA513F">
      <w:pPr>
        <w:spacing w:line="276" w:lineRule="auto"/>
        <w:rPr>
          <w:rFonts w:ascii="Arial" w:hAnsi="Arial" w:cs="Arial"/>
          <w:sz w:val="28"/>
          <w:szCs w:val="28"/>
        </w:rPr>
      </w:pPr>
    </w:p>
    <w:sectPr w:rsidR="00CA513F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71A" w:rsidRDefault="00E0671A" w:rsidP="0053319D">
      <w:r>
        <w:separator/>
      </w:r>
    </w:p>
  </w:endnote>
  <w:endnote w:type="continuationSeparator" w:id="0">
    <w:p w:rsidR="00E0671A" w:rsidRDefault="00E0671A" w:rsidP="00533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71A" w:rsidRDefault="00E0671A" w:rsidP="0053319D">
      <w:r>
        <w:separator/>
      </w:r>
    </w:p>
  </w:footnote>
  <w:footnote w:type="continuationSeparator" w:id="0">
    <w:p w:rsidR="00E0671A" w:rsidRDefault="00E0671A" w:rsidP="005331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51EA1"/>
    <w:multiLevelType w:val="hybridMultilevel"/>
    <w:tmpl w:val="05806318"/>
    <w:lvl w:ilvl="0" w:tplc="0409000F">
      <w:start w:val="1"/>
      <w:numFmt w:val="decimal"/>
      <w:lvlText w:val="%1."/>
      <w:lvlJc w:val="left"/>
      <w:pPr>
        <w:ind w:left="798" w:hanging="360"/>
      </w:pPr>
    </w:lvl>
    <w:lvl w:ilvl="1" w:tplc="04090019" w:tentative="1">
      <w:start w:val="1"/>
      <w:numFmt w:val="lowerLetter"/>
      <w:lvlText w:val="%2."/>
      <w:lvlJc w:val="left"/>
      <w:pPr>
        <w:ind w:left="1518" w:hanging="360"/>
      </w:pPr>
    </w:lvl>
    <w:lvl w:ilvl="2" w:tplc="0409001B" w:tentative="1">
      <w:start w:val="1"/>
      <w:numFmt w:val="lowerRoman"/>
      <w:lvlText w:val="%3."/>
      <w:lvlJc w:val="right"/>
      <w:pPr>
        <w:ind w:left="2238" w:hanging="180"/>
      </w:pPr>
    </w:lvl>
    <w:lvl w:ilvl="3" w:tplc="0409000F" w:tentative="1">
      <w:start w:val="1"/>
      <w:numFmt w:val="decimal"/>
      <w:lvlText w:val="%4."/>
      <w:lvlJc w:val="left"/>
      <w:pPr>
        <w:ind w:left="2958" w:hanging="360"/>
      </w:pPr>
    </w:lvl>
    <w:lvl w:ilvl="4" w:tplc="04090019" w:tentative="1">
      <w:start w:val="1"/>
      <w:numFmt w:val="lowerLetter"/>
      <w:lvlText w:val="%5."/>
      <w:lvlJc w:val="left"/>
      <w:pPr>
        <w:ind w:left="3678" w:hanging="360"/>
      </w:pPr>
    </w:lvl>
    <w:lvl w:ilvl="5" w:tplc="0409001B" w:tentative="1">
      <w:start w:val="1"/>
      <w:numFmt w:val="lowerRoman"/>
      <w:lvlText w:val="%6."/>
      <w:lvlJc w:val="right"/>
      <w:pPr>
        <w:ind w:left="4398" w:hanging="180"/>
      </w:pPr>
    </w:lvl>
    <w:lvl w:ilvl="6" w:tplc="0409000F" w:tentative="1">
      <w:start w:val="1"/>
      <w:numFmt w:val="decimal"/>
      <w:lvlText w:val="%7."/>
      <w:lvlJc w:val="left"/>
      <w:pPr>
        <w:ind w:left="5118" w:hanging="360"/>
      </w:pPr>
    </w:lvl>
    <w:lvl w:ilvl="7" w:tplc="04090019" w:tentative="1">
      <w:start w:val="1"/>
      <w:numFmt w:val="lowerLetter"/>
      <w:lvlText w:val="%8."/>
      <w:lvlJc w:val="left"/>
      <w:pPr>
        <w:ind w:left="5838" w:hanging="360"/>
      </w:pPr>
    </w:lvl>
    <w:lvl w:ilvl="8" w:tplc="0409001B" w:tentative="1">
      <w:start w:val="1"/>
      <w:numFmt w:val="lowerRoman"/>
      <w:lvlText w:val="%9."/>
      <w:lvlJc w:val="right"/>
      <w:pPr>
        <w:ind w:left="6558" w:hanging="180"/>
      </w:pPr>
    </w:lvl>
  </w:abstractNum>
  <w:abstractNum w:abstractNumId="1">
    <w:nsid w:val="0D0F2610"/>
    <w:multiLevelType w:val="hybridMultilevel"/>
    <w:tmpl w:val="BFFCA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A3DB0"/>
    <w:multiLevelType w:val="hybridMultilevel"/>
    <w:tmpl w:val="20965E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BE0F3C"/>
    <w:multiLevelType w:val="hybridMultilevel"/>
    <w:tmpl w:val="FE42B4B2"/>
    <w:lvl w:ilvl="0" w:tplc="0409000F">
      <w:start w:val="1"/>
      <w:numFmt w:val="decimal"/>
      <w:lvlText w:val="%1."/>
      <w:lvlJc w:val="left"/>
      <w:pPr>
        <w:ind w:left="798" w:hanging="360"/>
      </w:pPr>
    </w:lvl>
    <w:lvl w:ilvl="1" w:tplc="04090019" w:tentative="1">
      <w:start w:val="1"/>
      <w:numFmt w:val="lowerLetter"/>
      <w:lvlText w:val="%2."/>
      <w:lvlJc w:val="left"/>
      <w:pPr>
        <w:ind w:left="1518" w:hanging="360"/>
      </w:pPr>
    </w:lvl>
    <w:lvl w:ilvl="2" w:tplc="0409001B" w:tentative="1">
      <w:start w:val="1"/>
      <w:numFmt w:val="lowerRoman"/>
      <w:lvlText w:val="%3."/>
      <w:lvlJc w:val="right"/>
      <w:pPr>
        <w:ind w:left="2238" w:hanging="180"/>
      </w:pPr>
    </w:lvl>
    <w:lvl w:ilvl="3" w:tplc="0409000F" w:tentative="1">
      <w:start w:val="1"/>
      <w:numFmt w:val="decimal"/>
      <w:lvlText w:val="%4."/>
      <w:lvlJc w:val="left"/>
      <w:pPr>
        <w:ind w:left="2958" w:hanging="360"/>
      </w:pPr>
    </w:lvl>
    <w:lvl w:ilvl="4" w:tplc="04090019" w:tentative="1">
      <w:start w:val="1"/>
      <w:numFmt w:val="lowerLetter"/>
      <w:lvlText w:val="%5."/>
      <w:lvlJc w:val="left"/>
      <w:pPr>
        <w:ind w:left="3678" w:hanging="360"/>
      </w:pPr>
    </w:lvl>
    <w:lvl w:ilvl="5" w:tplc="0409001B" w:tentative="1">
      <w:start w:val="1"/>
      <w:numFmt w:val="lowerRoman"/>
      <w:lvlText w:val="%6."/>
      <w:lvlJc w:val="right"/>
      <w:pPr>
        <w:ind w:left="4398" w:hanging="180"/>
      </w:pPr>
    </w:lvl>
    <w:lvl w:ilvl="6" w:tplc="0409000F" w:tentative="1">
      <w:start w:val="1"/>
      <w:numFmt w:val="decimal"/>
      <w:lvlText w:val="%7."/>
      <w:lvlJc w:val="left"/>
      <w:pPr>
        <w:ind w:left="5118" w:hanging="360"/>
      </w:pPr>
    </w:lvl>
    <w:lvl w:ilvl="7" w:tplc="04090019" w:tentative="1">
      <w:start w:val="1"/>
      <w:numFmt w:val="lowerLetter"/>
      <w:lvlText w:val="%8."/>
      <w:lvlJc w:val="left"/>
      <w:pPr>
        <w:ind w:left="5838" w:hanging="360"/>
      </w:pPr>
    </w:lvl>
    <w:lvl w:ilvl="8" w:tplc="0409001B" w:tentative="1">
      <w:start w:val="1"/>
      <w:numFmt w:val="lowerRoman"/>
      <w:lvlText w:val="%9."/>
      <w:lvlJc w:val="right"/>
      <w:pPr>
        <w:ind w:left="6558" w:hanging="180"/>
      </w:pPr>
    </w:lvl>
  </w:abstractNum>
  <w:abstractNum w:abstractNumId="4">
    <w:nsid w:val="42E5096E"/>
    <w:multiLevelType w:val="hybridMultilevel"/>
    <w:tmpl w:val="E074535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4EDB6A68"/>
    <w:multiLevelType w:val="hybridMultilevel"/>
    <w:tmpl w:val="76AE8DAC"/>
    <w:lvl w:ilvl="0" w:tplc="76F2C38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345B26"/>
    <w:multiLevelType w:val="hybridMultilevel"/>
    <w:tmpl w:val="91AC1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DD7AB5"/>
    <w:multiLevelType w:val="hybridMultilevel"/>
    <w:tmpl w:val="B778F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7129AF"/>
    <w:multiLevelType w:val="hybridMultilevel"/>
    <w:tmpl w:val="8C9A58D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attachedTemplate r:id="rId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F65"/>
    <w:rsid w:val="00040757"/>
    <w:rsid w:val="00083E4F"/>
    <w:rsid w:val="002134B2"/>
    <w:rsid w:val="002E2424"/>
    <w:rsid w:val="00307739"/>
    <w:rsid w:val="00315CBF"/>
    <w:rsid w:val="00380E03"/>
    <w:rsid w:val="003A5D89"/>
    <w:rsid w:val="003D61DF"/>
    <w:rsid w:val="00441420"/>
    <w:rsid w:val="0053319D"/>
    <w:rsid w:val="00583FBA"/>
    <w:rsid w:val="00633C06"/>
    <w:rsid w:val="006353D1"/>
    <w:rsid w:val="00722830"/>
    <w:rsid w:val="00772910"/>
    <w:rsid w:val="00846E71"/>
    <w:rsid w:val="008920D8"/>
    <w:rsid w:val="008C21DE"/>
    <w:rsid w:val="008C64F9"/>
    <w:rsid w:val="0095220F"/>
    <w:rsid w:val="00A10F65"/>
    <w:rsid w:val="00C71B30"/>
    <w:rsid w:val="00CA513F"/>
    <w:rsid w:val="00D56B95"/>
    <w:rsid w:val="00D809B7"/>
    <w:rsid w:val="00E0671A"/>
    <w:rsid w:val="00E74469"/>
    <w:rsid w:val="00F20E04"/>
    <w:rsid w:val="00F3552A"/>
    <w:rsid w:val="00F727FE"/>
    <w:rsid w:val="00FB6D0C"/>
    <w:rsid w:val="00FD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380E03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semiHidden/>
    <w:rsid w:val="0053319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3319D"/>
  </w:style>
  <w:style w:type="character" w:styleId="FootnoteReference">
    <w:name w:val="footnote reference"/>
    <w:semiHidden/>
    <w:rsid w:val="0053319D"/>
    <w:rPr>
      <w:vertAlign w:val="superscript"/>
    </w:rPr>
  </w:style>
  <w:style w:type="character" w:styleId="Strong">
    <w:name w:val="Strong"/>
    <w:qFormat/>
    <w:rsid w:val="0053319D"/>
    <w:rPr>
      <w:b/>
      <w:bCs/>
    </w:rPr>
  </w:style>
  <w:style w:type="paragraph" w:customStyle="1" w:styleId="Default">
    <w:name w:val="Default"/>
    <w:rsid w:val="00FD6E56"/>
    <w:pPr>
      <w:tabs>
        <w:tab w:val="left" w:pos="709"/>
      </w:tabs>
      <w:suppressAutoHyphens/>
      <w:spacing w:line="200" w:lineRule="atLeast"/>
    </w:pPr>
    <w:rPr>
      <w:rFonts w:ascii="Arial" w:hAnsi="Arial"/>
      <w:color w:val="00000A"/>
      <w:sz w:val="24"/>
      <w:szCs w:val="24"/>
    </w:rPr>
  </w:style>
  <w:style w:type="character" w:styleId="Hyperlink">
    <w:name w:val="Hyperlink"/>
    <w:uiPriority w:val="99"/>
    <w:unhideWhenUsed/>
    <w:rsid w:val="00FD6E56"/>
    <w:rPr>
      <w:color w:val="0000FF"/>
      <w:u w:val="single"/>
    </w:rPr>
  </w:style>
  <w:style w:type="table" w:styleId="TableGrid">
    <w:name w:val="Table Grid"/>
    <w:basedOn w:val="TableNormal"/>
    <w:uiPriority w:val="59"/>
    <w:rsid w:val="00CA5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77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Style">
    <w:name w:val="Default Style"/>
    <w:rsid w:val="006353D1"/>
    <w:pPr>
      <w:suppressAutoHyphens/>
      <w:spacing w:after="200" w:line="276" w:lineRule="auto"/>
    </w:pPr>
    <w:rPr>
      <w:rFonts w:ascii="Calibri" w:eastAsia="DejaVu Sans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D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380E03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semiHidden/>
    <w:rsid w:val="0053319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3319D"/>
  </w:style>
  <w:style w:type="character" w:styleId="FootnoteReference">
    <w:name w:val="footnote reference"/>
    <w:semiHidden/>
    <w:rsid w:val="0053319D"/>
    <w:rPr>
      <w:vertAlign w:val="superscript"/>
    </w:rPr>
  </w:style>
  <w:style w:type="character" w:styleId="Strong">
    <w:name w:val="Strong"/>
    <w:qFormat/>
    <w:rsid w:val="0053319D"/>
    <w:rPr>
      <w:b/>
      <w:bCs/>
    </w:rPr>
  </w:style>
  <w:style w:type="paragraph" w:customStyle="1" w:styleId="Default">
    <w:name w:val="Default"/>
    <w:rsid w:val="00FD6E56"/>
    <w:pPr>
      <w:tabs>
        <w:tab w:val="left" w:pos="709"/>
      </w:tabs>
      <w:suppressAutoHyphens/>
      <w:spacing w:line="200" w:lineRule="atLeast"/>
    </w:pPr>
    <w:rPr>
      <w:rFonts w:ascii="Arial" w:hAnsi="Arial"/>
      <w:color w:val="00000A"/>
      <w:sz w:val="24"/>
      <w:szCs w:val="24"/>
    </w:rPr>
  </w:style>
  <w:style w:type="character" w:styleId="Hyperlink">
    <w:name w:val="Hyperlink"/>
    <w:uiPriority w:val="99"/>
    <w:unhideWhenUsed/>
    <w:rsid w:val="00FD6E56"/>
    <w:rPr>
      <w:color w:val="0000FF"/>
      <w:u w:val="single"/>
    </w:rPr>
  </w:style>
  <w:style w:type="table" w:styleId="TableGrid">
    <w:name w:val="Table Grid"/>
    <w:basedOn w:val="TableNormal"/>
    <w:uiPriority w:val="59"/>
    <w:rsid w:val="00CA5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77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Style">
    <w:name w:val="Default Style"/>
    <w:rsid w:val="006353D1"/>
    <w:pPr>
      <w:suppressAutoHyphens/>
      <w:spacing w:after="200" w:line="276" w:lineRule="auto"/>
    </w:pPr>
    <w:rPr>
      <w:rFonts w:ascii="Calibri" w:eastAsia="DejaVu Sans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D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ricem\Application%20Data\Microsoft\Templates\Spaciou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9A3CC-09BE-4F5C-9C7E-17061879D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Spacious</Template>
  <TotalTime>2</TotalTime>
  <Pages>3</Pages>
  <Words>418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Heat &amp; Specific Heat Class Exercises</vt:lpstr>
    </vt:vector>
  </TitlesOfParts>
  <Company>LOSD</Company>
  <LinksUpToDate>false</LinksUpToDate>
  <CharactersWithSpaces>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Heat &amp; Specific Heat Class Exercises</dc:title>
  <dc:creator>LOSD</dc:creator>
  <cp:lastModifiedBy>MMSD</cp:lastModifiedBy>
  <cp:revision>4</cp:revision>
  <cp:lastPrinted>2014-12-03T16:53:00Z</cp:lastPrinted>
  <dcterms:created xsi:type="dcterms:W3CDTF">2014-12-03T18:11:00Z</dcterms:created>
  <dcterms:modified xsi:type="dcterms:W3CDTF">2014-12-03T18:12:00Z</dcterms:modified>
</cp:coreProperties>
</file>